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5D5" w:rsidRDefault="00A43E70">
      <w:r>
        <w:rPr>
          <w:noProof/>
        </w:rPr>
        <w:drawing>
          <wp:inline distT="0" distB="0" distL="0" distR="0">
            <wp:extent cx="5749290" cy="82296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ple Steps Hom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E70" w:rsidRDefault="00A43E70">
      <w:r>
        <w:rPr>
          <w:noProof/>
        </w:rPr>
        <w:lastRenderedPageBreak/>
        <w:drawing>
          <wp:inline distT="0" distB="0" distL="0" distR="0">
            <wp:extent cx="5896822" cy="89154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ple-steps-consumer 3.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642" cy="892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3E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E70"/>
    <w:rsid w:val="008865D5"/>
    <w:rsid w:val="00A43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3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E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3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E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E974276F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Mount Sinai Hospital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Manning, Rachel</dc:creator>
  <cp:lastModifiedBy>Manning, Rachel</cp:lastModifiedBy>
  <cp:revision>1</cp:revision>
  <dcterms:created xsi:type="dcterms:W3CDTF">2016-03-07T16:29:00Z</dcterms:created>
  <dcterms:modified xsi:type="dcterms:W3CDTF">2016-03-07T16:31:00Z</dcterms:modified>
</cp:coreProperties>
</file>